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2E29E" w14:textId="77777777" w:rsidR="000F0714" w:rsidRPr="00BF7AA1" w:rsidRDefault="000F0714" w:rsidP="000F0714">
      <w:pPr>
        <w:pStyle w:val="a7"/>
        <w:jc w:val="center"/>
      </w:pPr>
      <w:r w:rsidRPr="00BF7AA1">
        <w:t xml:space="preserve">Сводная ведомость результатов </w:t>
      </w:r>
      <w:r w:rsidR="004654AF" w:rsidRPr="00BF7AA1">
        <w:t xml:space="preserve">проведения </w:t>
      </w:r>
      <w:r w:rsidRPr="00BF7AA1">
        <w:t>специальной оценки условий труда</w:t>
      </w:r>
    </w:p>
    <w:p w14:paraId="63AC8E5B" w14:textId="77777777" w:rsidR="00B3448B" w:rsidRPr="00BF7AA1" w:rsidRDefault="00B3448B" w:rsidP="00B3448B"/>
    <w:p w14:paraId="6DDE136B" w14:textId="77777777" w:rsidR="00B3448B" w:rsidRPr="00BF7AA1" w:rsidRDefault="00B3448B" w:rsidP="00B3448B">
      <w:r w:rsidRPr="00BF7AA1">
        <w:t>Наименование организации:</w:t>
      </w:r>
      <w:r w:rsidRPr="00BF7AA1">
        <w:rPr>
          <w:rStyle w:val="a9"/>
        </w:rPr>
        <w:t xml:space="preserve"> </w:t>
      </w:r>
      <w:r w:rsidRPr="00BF7AA1">
        <w:rPr>
          <w:rStyle w:val="a9"/>
        </w:rPr>
        <w:fldChar w:fldCharType="begin"/>
      </w:r>
      <w:r w:rsidRPr="00BF7AA1">
        <w:rPr>
          <w:rStyle w:val="a9"/>
        </w:rPr>
        <w:instrText xml:space="preserve"> DOCVARIABLE </w:instrText>
      </w:r>
      <w:r w:rsidR="00EA3306" w:rsidRPr="00BF7AA1">
        <w:rPr>
          <w:rStyle w:val="a9"/>
        </w:rPr>
        <w:instrText>ceh_info</w:instrText>
      </w:r>
      <w:r w:rsidRPr="00BF7AA1">
        <w:rPr>
          <w:rStyle w:val="a9"/>
        </w:rPr>
        <w:instrText xml:space="preserve"> \* MERGEFORMAT </w:instrText>
      </w:r>
      <w:r w:rsidRPr="00BF7AA1">
        <w:rPr>
          <w:rStyle w:val="a9"/>
        </w:rPr>
        <w:fldChar w:fldCharType="separate"/>
      </w:r>
      <w:r w:rsidR="009F35E1" w:rsidRPr="009F35E1">
        <w:rPr>
          <w:rStyle w:val="a9"/>
        </w:rPr>
        <w:t>Общество с ограниченной ответственностью «Хуадянь-Тенинская ТЭЦ»</w:t>
      </w:r>
      <w:r w:rsidRPr="00BF7AA1">
        <w:rPr>
          <w:rStyle w:val="a9"/>
        </w:rPr>
        <w:fldChar w:fldCharType="end"/>
      </w:r>
      <w:r w:rsidRPr="00BF7AA1">
        <w:rPr>
          <w:rStyle w:val="a9"/>
        </w:rPr>
        <w:t> </w:t>
      </w:r>
    </w:p>
    <w:p w14:paraId="7B9BF251" w14:textId="77777777" w:rsidR="00F06873" w:rsidRPr="00BF7AA1" w:rsidRDefault="00F06873" w:rsidP="004654AF">
      <w:pPr>
        <w:suppressAutoHyphens/>
        <w:jc w:val="right"/>
      </w:pPr>
      <w:r w:rsidRPr="00BF7AA1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BF7AA1" w14:paraId="56DA295C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28AC16C5" w14:textId="77777777" w:rsidR="004654AF" w:rsidRPr="00BF7AA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BF7AA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6CF25B74" w14:textId="77777777" w:rsidR="004654AF" w:rsidRPr="00BF7AA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28AB73D1" w14:textId="77777777" w:rsidR="004654AF" w:rsidRPr="00BF7AA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5486EA5F" w14:textId="77777777" w:rsidR="004654AF" w:rsidRPr="00BF7AA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BF7AA1" w14:paraId="6D3E4855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0A718904" w14:textId="77777777" w:rsidR="004654A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40A202B8" w14:textId="77777777" w:rsidR="004654AF" w:rsidRPr="00BF7AA1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224F2363" w14:textId="77777777" w:rsidR="004654A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510D5EF0" w14:textId="77777777" w:rsidR="004654A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08FFEC17" w14:textId="77777777" w:rsidR="004654A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5D10EC18" w14:textId="77777777" w:rsidR="004654A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BF7AA1" w14:paraId="78D140AE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0969C923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3A55F8B1" w14:textId="77777777" w:rsidR="00AF1EDF" w:rsidRPr="00BF7AA1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0F3261E4" w14:textId="77777777" w:rsidR="00AF1EDF" w:rsidRPr="00BF7AA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1AE2152A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6E529B9C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7228A814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1CC50393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4D26DF11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67485FA6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5E8A404A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BF7AA1" w14:paraId="6820D525" w14:textId="77777777" w:rsidTr="004654AF">
        <w:trPr>
          <w:jc w:val="center"/>
        </w:trPr>
        <w:tc>
          <w:tcPr>
            <w:tcW w:w="3518" w:type="dxa"/>
            <w:vAlign w:val="center"/>
          </w:tcPr>
          <w:p w14:paraId="0EAB3F56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5AA97DEA" w14:textId="77777777" w:rsidR="00AF1EDF" w:rsidRPr="00BF7AA1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33505246" w14:textId="77777777" w:rsidR="00AF1EDF" w:rsidRPr="00BF7AA1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2B712039" w14:textId="77777777" w:rsidR="00AF1ED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2DEDE78D" w14:textId="77777777" w:rsidR="00AF1ED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1AD8D295" w14:textId="77777777" w:rsidR="00AF1ED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0B13671D" w14:textId="77777777" w:rsidR="00AF1ED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026773DE" w14:textId="77777777" w:rsidR="00AF1ED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55D4C531" w14:textId="77777777" w:rsidR="00AF1ED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5E9DD5D2" w14:textId="77777777" w:rsidR="00AF1EDF" w:rsidRPr="00BF7AA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7AA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BF7AA1" w14:paraId="4D477042" w14:textId="77777777" w:rsidTr="004654AF">
        <w:trPr>
          <w:jc w:val="center"/>
        </w:trPr>
        <w:tc>
          <w:tcPr>
            <w:tcW w:w="3518" w:type="dxa"/>
            <w:vAlign w:val="center"/>
          </w:tcPr>
          <w:p w14:paraId="4E9DCFF2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BF7AA1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173F5926" w14:textId="77777777" w:rsidR="00AF1EDF" w:rsidRPr="00BF7AA1" w:rsidRDefault="009F35E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744BBF4C" w14:textId="77777777" w:rsidR="00AF1EDF" w:rsidRPr="00BF7AA1" w:rsidRDefault="009F35E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vAlign w:val="center"/>
          </w:tcPr>
          <w:p w14:paraId="18F6C52A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4DF6AE27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14:paraId="0B83FC77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14:paraId="61792317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F441C97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309DAFE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C233224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F7AA1" w14:paraId="233F5F69" w14:textId="77777777" w:rsidTr="004654AF">
        <w:trPr>
          <w:jc w:val="center"/>
        </w:trPr>
        <w:tc>
          <w:tcPr>
            <w:tcW w:w="3518" w:type="dxa"/>
            <w:vAlign w:val="center"/>
          </w:tcPr>
          <w:p w14:paraId="48AA845E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BF7AA1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50A4F5AB" w14:textId="77777777" w:rsidR="00AF1EDF" w:rsidRPr="00BF7AA1" w:rsidRDefault="009F35E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6371940F" w14:textId="77777777" w:rsidR="00AF1EDF" w:rsidRPr="00BF7AA1" w:rsidRDefault="009F35E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vAlign w:val="center"/>
          </w:tcPr>
          <w:p w14:paraId="1749F5B8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B644766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14:paraId="2113C655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14:paraId="0EAC8027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ABD0068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0FC55E04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1B476D4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F7AA1" w14:paraId="58405A51" w14:textId="77777777" w:rsidTr="004654AF">
        <w:trPr>
          <w:jc w:val="center"/>
        </w:trPr>
        <w:tc>
          <w:tcPr>
            <w:tcW w:w="3518" w:type="dxa"/>
            <w:vAlign w:val="center"/>
          </w:tcPr>
          <w:p w14:paraId="513C020E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BF7AA1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0627B4CC" w14:textId="77777777" w:rsidR="00AF1EDF" w:rsidRPr="00BF7AA1" w:rsidRDefault="009F35E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3C4FA431" w14:textId="77777777" w:rsidR="00AF1EDF" w:rsidRPr="00BF7AA1" w:rsidRDefault="009F35E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565ABA79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1B0A984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1642CEF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B1C8998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0D74B9C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E7C6CC6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665BE40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F7AA1" w14:paraId="2DDB1496" w14:textId="77777777" w:rsidTr="004654AF">
        <w:trPr>
          <w:jc w:val="center"/>
        </w:trPr>
        <w:tc>
          <w:tcPr>
            <w:tcW w:w="3518" w:type="dxa"/>
            <w:vAlign w:val="center"/>
          </w:tcPr>
          <w:p w14:paraId="37D5B0B0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BF7AA1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1BE832EC" w14:textId="77777777" w:rsidR="00AF1EDF" w:rsidRPr="00BF7AA1" w:rsidRDefault="009F35E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35F63930" w14:textId="77777777" w:rsidR="00AF1EDF" w:rsidRPr="00BF7AA1" w:rsidRDefault="009F35E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41FCBBC8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17BCBD3A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EB41E2E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EF6A8D3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7B75F85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0D86C59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9C17610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F7AA1" w14:paraId="782FB25F" w14:textId="77777777" w:rsidTr="004654AF">
        <w:trPr>
          <w:jc w:val="center"/>
        </w:trPr>
        <w:tc>
          <w:tcPr>
            <w:tcW w:w="3518" w:type="dxa"/>
            <w:vAlign w:val="center"/>
          </w:tcPr>
          <w:p w14:paraId="48B190FD" w14:textId="77777777" w:rsidR="00AF1EDF" w:rsidRPr="00BF7AA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BF7AA1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5F141339" w14:textId="77777777" w:rsidR="00AF1EDF" w:rsidRPr="00BF7AA1" w:rsidRDefault="009F35E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20325F54" w14:textId="77777777" w:rsidR="00AF1EDF" w:rsidRPr="00BF7AA1" w:rsidRDefault="009F35E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477FE964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11296CEF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D44CADD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3276969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A03B4FE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6B433190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BD1517C" w14:textId="77777777" w:rsidR="00AF1EDF" w:rsidRPr="00BF7AA1" w:rsidRDefault="009F35E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58DAECC8" w14:textId="77777777" w:rsidR="00F06873" w:rsidRPr="00BF7AA1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61BAA1AD" w14:textId="77777777" w:rsidR="00F06873" w:rsidRPr="00BF7AA1" w:rsidRDefault="00F06873" w:rsidP="00F06873">
      <w:pPr>
        <w:jc w:val="right"/>
      </w:pPr>
      <w:r w:rsidRPr="00BF7AA1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BF7AA1" w14:paraId="5840C0C1" w14:textId="777777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14:paraId="4FD94EB3" w14:textId="77777777" w:rsidR="00F06873" w:rsidRPr="00BF7AA1" w:rsidRDefault="004654AF" w:rsidP="00F06873">
            <w:pPr>
              <w:jc w:val="center"/>
              <w:rPr>
                <w:sz w:val="20"/>
              </w:rPr>
            </w:pPr>
            <w:r w:rsidRPr="00BF7AA1">
              <w:rPr>
                <w:color w:val="000000"/>
                <w:sz w:val="20"/>
              </w:rPr>
              <w:t>Индиви</w:t>
            </w:r>
            <w:r w:rsidRPr="00BF7AA1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14:paraId="5EAD1599" w14:textId="77777777" w:rsidR="004654AF" w:rsidRPr="00BF7AA1" w:rsidRDefault="004654AF" w:rsidP="004654AF">
            <w:pPr>
              <w:jc w:val="center"/>
              <w:rPr>
                <w:color w:val="000000"/>
                <w:sz w:val="20"/>
              </w:rPr>
            </w:pPr>
            <w:r w:rsidRPr="00BF7AA1">
              <w:rPr>
                <w:color w:val="000000"/>
                <w:sz w:val="20"/>
              </w:rPr>
              <w:t>Профессия/</w:t>
            </w:r>
            <w:r w:rsidRPr="00BF7AA1">
              <w:rPr>
                <w:color w:val="000000"/>
                <w:sz w:val="20"/>
              </w:rPr>
              <w:br/>
              <w:t>должность/</w:t>
            </w:r>
            <w:r w:rsidRPr="00BF7AA1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31226FFD" w14:textId="77777777" w:rsidR="00F06873" w:rsidRPr="00BF7AA1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14:paraId="112F1BD9" w14:textId="77777777" w:rsidR="00F06873" w:rsidRPr="00BF7AA1" w:rsidRDefault="00F06873" w:rsidP="00F06873">
            <w:pPr>
              <w:jc w:val="center"/>
              <w:rPr>
                <w:sz w:val="20"/>
              </w:rPr>
            </w:pPr>
            <w:r w:rsidRPr="00BF7AA1">
              <w:rPr>
                <w:sz w:val="20"/>
              </w:rPr>
              <w:t>Классы</w:t>
            </w:r>
            <w:r w:rsidR="004654AF" w:rsidRPr="00BF7AA1">
              <w:rPr>
                <w:sz w:val="20"/>
              </w:rPr>
              <w:t xml:space="preserve"> </w:t>
            </w:r>
            <w:r w:rsidR="004654AF" w:rsidRPr="00BF7AA1">
              <w:rPr>
                <w:color w:val="000000"/>
                <w:sz w:val="20"/>
              </w:rPr>
              <w:t>(подклассы)</w:t>
            </w:r>
            <w:r w:rsidRPr="00BF7AA1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74C0CA0" w14:textId="77777777" w:rsidR="00F06873" w:rsidRPr="00BF7AA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1B8D4A31" w14:textId="77777777" w:rsidR="00F06873" w:rsidRPr="00BF7AA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663FB24" w14:textId="77777777" w:rsidR="00F06873" w:rsidRPr="00BF7AA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4A6568B" w14:textId="77777777" w:rsidR="00F06873" w:rsidRPr="00BF7AA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4C52CA64" w14:textId="77777777" w:rsidR="00F06873" w:rsidRPr="00BF7AA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F2B4B80" w14:textId="77777777" w:rsidR="00F06873" w:rsidRPr="00BF7AA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BF7AA1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AFC39ED" w14:textId="77777777" w:rsidR="00F06873" w:rsidRPr="00BF7AA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Лечебно</w:t>
            </w:r>
            <w:r w:rsidRPr="00BF7AA1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14:paraId="19471D6E" w14:textId="77777777" w:rsidR="00F06873" w:rsidRPr="00BF7AA1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BF7AA1">
              <w:rPr>
                <w:sz w:val="16"/>
                <w:szCs w:val="16"/>
              </w:rPr>
              <w:t xml:space="preserve"> </w:t>
            </w:r>
            <w:r w:rsidR="00F06873" w:rsidRPr="00BF7AA1">
              <w:rPr>
                <w:sz w:val="16"/>
                <w:szCs w:val="16"/>
              </w:rPr>
              <w:t>(да/нет)</w:t>
            </w:r>
          </w:p>
        </w:tc>
      </w:tr>
      <w:tr w:rsidR="00F06873" w:rsidRPr="00BF7AA1" w14:paraId="6D975B91" w14:textId="777777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14:paraId="472F8401" w14:textId="77777777" w:rsidR="00F06873" w:rsidRPr="00BF7AA1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14:paraId="04E7F6AE" w14:textId="77777777" w:rsidR="00F06873" w:rsidRPr="00BF7AA1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51EF1C4B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Х</w:t>
            </w:r>
            <w:r w:rsidR="00F06873" w:rsidRPr="00BF7AA1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D1D5418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Б</w:t>
            </w:r>
            <w:r w:rsidR="00F06873" w:rsidRPr="00BF7AA1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492FF74F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А</w:t>
            </w:r>
            <w:r w:rsidR="00F06873" w:rsidRPr="00BF7AA1">
              <w:rPr>
                <w:color w:val="000000"/>
                <w:sz w:val="16"/>
                <w:szCs w:val="16"/>
              </w:rPr>
              <w:t>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02F5C54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Ш</w:t>
            </w:r>
            <w:r w:rsidR="00F06873" w:rsidRPr="00BF7AA1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43F5D90F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И</w:t>
            </w:r>
            <w:r w:rsidR="00F06873" w:rsidRPr="00BF7AA1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4994E66C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У</w:t>
            </w:r>
            <w:r w:rsidR="00F06873" w:rsidRPr="00BF7AA1">
              <w:rPr>
                <w:color w:val="000000"/>
                <w:sz w:val="16"/>
                <w:szCs w:val="16"/>
              </w:rPr>
              <w:t>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70588C22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В</w:t>
            </w:r>
            <w:r w:rsidR="00F06873" w:rsidRPr="00BF7AA1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1004D876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В</w:t>
            </w:r>
            <w:r w:rsidR="00F06873" w:rsidRPr="00BF7AA1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24F0CDC2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Н</w:t>
            </w:r>
            <w:r w:rsidR="00F06873" w:rsidRPr="00BF7AA1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4512495E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И</w:t>
            </w:r>
            <w:r w:rsidR="00F06873" w:rsidRPr="00BF7AA1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9957655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П</w:t>
            </w:r>
            <w:r w:rsidR="00F46395" w:rsidRPr="00BF7AA1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5E99D42" w14:textId="77777777" w:rsidR="00F06873" w:rsidRPr="00BF7AA1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П</w:t>
            </w:r>
            <w:r w:rsidR="00F46395" w:rsidRPr="00BF7AA1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0E42A28E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Т</w:t>
            </w:r>
            <w:r w:rsidR="00F06873" w:rsidRPr="00BF7AA1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14:paraId="2D62D031" w14:textId="77777777" w:rsidR="00F06873" w:rsidRPr="00BF7AA1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F7AA1">
              <w:rPr>
                <w:color w:val="000000"/>
                <w:sz w:val="16"/>
                <w:szCs w:val="16"/>
              </w:rPr>
              <w:t>Н</w:t>
            </w:r>
            <w:r w:rsidR="00F06873" w:rsidRPr="00BF7AA1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42D9C0E4" w14:textId="77777777" w:rsidR="00F06873" w:rsidRPr="00BF7AA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14:paraId="36C9C38B" w14:textId="77777777" w:rsidR="00F06873" w:rsidRPr="00BF7AA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55F87BB" w14:textId="77777777" w:rsidR="00F06873" w:rsidRPr="00BF7AA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6CE701C6" w14:textId="77777777" w:rsidR="00F06873" w:rsidRPr="00BF7AA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53BF80C" w14:textId="77777777" w:rsidR="00F06873" w:rsidRPr="00BF7AA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18A7CC96" w14:textId="77777777" w:rsidR="00F06873" w:rsidRPr="00BF7AA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8606371" w14:textId="77777777" w:rsidR="00F06873" w:rsidRPr="00BF7AA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14:paraId="24D3D4CC" w14:textId="77777777" w:rsidR="00F06873" w:rsidRPr="00BF7AA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BF7AA1" w14:paraId="4D303EC9" w14:textId="77777777" w:rsidTr="004654AF">
        <w:tc>
          <w:tcPr>
            <w:tcW w:w="959" w:type="dxa"/>
            <w:shd w:val="clear" w:color="auto" w:fill="auto"/>
            <w:vAlign w:val="center"/>
          </w:tcPr>
          <w:p w14:paraId="62A0B220" w14:textId="77777777" w:rsidR="00F06873" w:rsidRPr="00BF7AA1" w:rsidRDefault="00F06873" w:rsidP="001B19D8">
            <w:pPr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14:paraId="49DE578E" w14:textId="77777777" w:rsidR="00F06873" w:rsidRPr="00BF7AA1" w:rsidRDefault="00F06873" w:rsidP="001B19D8">
            <w:pPr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D1CBEF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897880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E096E5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09CB92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D38DF6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F9DBD4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731619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23C539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521D8E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44C88C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CE7547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761D82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56A951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6AA5EE5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074DB2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3C875F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221BF5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9754AD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986669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9DA3C1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A02C9C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EDC1C23" w14:textId="77777777" w:rsidR="00F06873" w:rsidRPr="00BF7AA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F7AA1">
              <w:rPr>
                <w:sz w:val="18"/>
                <w:szCs w:val="18"/>
              </w:rPr>
              <w:t>24</w:t>
            </w:r>
          </w:p>
        </w:tc>
      </w:tr>
      <w:tr w:rsidR="009F35E1" w:rsidRPr="00BF7AA1" w14:paraId="44CD55E5" w14:textId="77777777" w:rsidTr="004654AF">
        <w:tc>
          <w:tcPr>
            <w:tcW w:w="959" w:type="dxa"/>
            <w:shd w:val="clear" w:color="auto" w:fill="auto"/>
            <w:vAlign w:val="center"/>
          </w:tcPr>
          <w:p w14:paraId="4EE57737" w14:textId="77777777" w:rsidR="009F35E1" w:rsidRPr="00BF7AA1" w:rsidRDefault="009F35E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41B5CC9" w14:textId="77777777" w:rsidR="009F35E1" w:rsidRPr="009F35E1" w:rsidRDefault="009F35E1" w:rsidP="001B19D8">
            <w:pPr>
              <w:jc w:val="center"/>
              <w:rPr>
                <w:b/>
                <w:sz w:val="18"/>
                <w:szCs w:val="18"/>
              </w:rPr>
            </w:pPr>
            <w:r w:rsidRPr="009F35E1">
              <w:rPr>
                <w:b/>
                <w:sz w:val="18"/>
                <w:szCs w:val="18"/>
              </w:rPr>
              <w:t>Служба охраны труда и промышленной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C362C3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AB0A137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52594AC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C54E39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569BFB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AA934B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8E19D68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606D9B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59B073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3D2D6C9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86C0E5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A31657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19CD8E6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939F2D5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2591D9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F58FBB6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BD52B4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1A9836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4E1AC5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65D887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30682C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D190B24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F35E1" w:rsidRPr="00BF7AA1" w14:paraId="04D94E21" w14:textId="77777777" w:rsidTr="004654AF">
        <w:tc>
          <w:tcPr>
            <w:tcW w:w="959" w:type="dxa"/>
            <w:shd w:val="clear" w:color="auto" w:fill="auto"/>
            <w:vAlign w:val="center"/>
          </w:tcPr>
          <w:p w14:paraId="146508BD" w14:textId="77777777" w:rsidR="009F35E1" w:rsidRPr="00BF7AA1" w:rsidRDefault="009F35E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30CE646" w14:textId="77777777" w:rsidR="009F35E1" w:rsidRPr="009F35E1" w:rsidRDefault="009F35E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EAB3F8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06EED6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056C00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0CF0D3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7FAAA9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C317B3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70DCB5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CFEBD0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965F4E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D31DE2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2E4C2F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2D5BD4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2882B2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02AC6B8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167BCD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984415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78C6F3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7532A4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2499AA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27F1AB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6ED79B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D522EC6" w14:textId="77777777" w:rsidR="009F35E1" w:rsidRPr="00BF7AA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F35E1" w:rsidRPr="00BF7AA1" w14:paraId="32CE2831" w14:textId="77777777" w:rsidTr="004654AF">
        <w:tc>
          <w:tcPr>
            <w:tcW w:w="959" w:type="dxa"/>
            <w:shd w:val="clear" w:color="auto" w:fill="auto"/>
            <w:vAlign w:val="center"/>
          </w:tcPr>
          <w:p w14:paraId="1F97068E" w14:textId="77777777" w:rsidR="009F35E1" w:rsidRDefault="009F35E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FE342C2" w14:textId="77777777" w:rsidR="009F35E1" w:rsidRPr="009F35E1" w:rsidRDefault="009F35E1" w:rsidP="001B19D8">
            <w:pPr>
              <w:jc w:val="center"/>
              <w:rPr>
                <w:b/>
                <w:sz w:val="18"/>
                <w:szCs w:val="18"/>
              </w:rPr>
            </w:pPr>
            <w:r w:rsidRPr="009F35E1">
              <w:rPr>
                <w:b/>
                <w:sz w:val="18"/>
                <w:szCs w:val="18"/>
              </w:rPr>
              <w:t>Отдел по ремонту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851020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7C87B03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123DE5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8153E3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200ADE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F1D572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A56F3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A9BC4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6A98579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072794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2A4730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9DE07F9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E49DE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E8B1EA1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22F3D0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9F02690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043E6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DAB1F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E9FB3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574673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36589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BF2204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F35E1" w:rsidRPr="00BF7AA1" w14:paraId="440A5925" w14:textId="77777777" w:rsidTr="004654AF">
        <w:tc>
          <w:tcPr>
            <w:tcW w:w="959" w:type="dxa"/>
            <w:shd w:val="clear" w:color="auto" w:fill="auto"/>
            <w:vAlign w:val="center"/>
          </w:tcPr>
          <w:p w14:paraId="29E8A573" w14:textId="77777777" w:rsidR="009F35E1" w:rsidRDefault="009F35E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D1FED1A" w14:textId="77777777" w:rsidR="009F35E1" w:rsidRPr="009F35E1" w:rsidRDefault="009F35E1" w:rsidP="001B19D8">
            <w:pPr>
              <w:jc w:val="center"/>
              <w:rPr>
                <w:i/>
                <w:sz w:val="18"/>
                <w:szCs w:val="18"/>
              </w:rPr>
            </w:pPr>
            <w:r w:rsidRPr="009F35E1">
              <w:rPr>
                <w:i/>
                <w:sz w:val="18"/>
                <w:szCs w:val="18"/>
              </w:rPr>
              <w:t>Участок по ремонту автоматики и средств измерений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D7E91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2168D1E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30AFB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4D19DA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89AD76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467770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560E88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C5E2B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F96F4C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3A150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846262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329A3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E53B12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BBF4E2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26F2A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238F16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92B1D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BE989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F0DE3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8A3D3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5A971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463CF09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F35E1" w:rsidRPr="00BF7AA1" w14:paraId="62D59B38" w14:textId="77777777" w:rsidTr="004654AF">
        <w:tc>
          <w:tcPr>
            <w:tcW w:w="959" w:type="dxa"/>
            <w:shd w:val="clear" w:color="auto" w:fill="auto"/>
            <w:vAlign w:val="center"/>
          </w:tcPr>
          <w:p w14:paraId="5C0AC837" w14:textId="77777777" w:rsidR="009F35E1" w:rsidRDefault="009F35E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4(2834)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4AFD5C7" w14:textId="77777777" w:rsidR="009F35E1" w:rsidRPr="009F35E1" w:rsidRDefault="009F35E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ремонту и обслуживанию автоматики и средств измерений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A8E712" w14:textId="3775FF21" w:rsidR="009F35E1" w:rsidRDefault="00B45E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bookmarkStart w:id="7" w:name="_GoBack"/>
            <w:bookmarkEnd w:id="7"/>
          </w:p>
        </w:tc>
        <w:tc>
          <w:tcPr>
            <w:tcW w:w="476" w:type="dxa"/>
            <w:shd w:val="clear" w:color="auto" w:fill="auto"/>
            <w:vAlign w:val="center"/>
          </w:tcPr>
          <w:p w14:paraId="52B564B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E5D61E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53E64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B55601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B1511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80820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09E41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804F79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75BE3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0FBF2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249C8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958F5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2A9656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A42E69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952DA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04A89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C4BC0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6DB56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D502F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E08431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A3C354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F35E1" w:rsidRPr="00BF7AA1" w14:paraId="3D2EBE7A" w14:textId="77777777" w:rsidTr="004654AF">
        <w:tc>
          <w:tcPr>
            <w:tcW w:w="959" w:type="dxa"/>
            <w:shd w:val="clear" w:color="auto" w:fill="auto"/>
            <w:vAlign w:val="center"/>
          </w:tcPr>
          <w:p w14:paraId="37B0A1CA" w14:textId="77777777" w:rsidR="009F35E1" w:rsidRDefault="009F35E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E3B922F" w14:textId="77777777" w:rsidR="009F35E1" w:rsidRPr="009F35E1" w:rsidRDefault="009F35E1" w:rsidP="001B19D8">
            <w:pPr>
              <w:jc w:val="center"/>
              <w:rPr>
                <w:b/>
                <w:sz w:val="18"/>
                <w:szCs w:val="18"/>
              </w:rPr>
            </w:pPr>
            <w:r w:rsidRPr="009F35E1">
              <w:rPr>
                <w:b/>
                <w:sz w:val="18"/>
                <w:szCs w:val="18"/>
              </w:rPr>
              <w:t>Административный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63D9B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7A3DD4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46CD58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E490CF0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3822C0E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3E0D8E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EDB1C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0CA821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EDF29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A8162B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0B45BE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2373FF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C9E527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0CE1710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57A25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5FCDD2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BD9F7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9BD18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C20973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F15FB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F1A84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6D1797E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F35E1" w:rsidRPr="00BF7AA1" w14:paraId="40A3E4B3" w14:textId="77777777" w:rsidTr="004654AF">
        <w:tc>
          <w:tcPr>
            <w:tcW w:w="959" w:type="dxa"/>
            <w:shd w:val="clear" w:color="auto" w:fill="auto"/>
            <w:vAlign w:val="center"/>
          </w:tcPr>
          <w:p w14:paraId="454E10C8" w14:textId="77777777" w:rsidR="009F35E1" w:rsidRDefault="009F35E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EE6A6EA" w14:textId="77777777" w:rsidR="009F35E1" w:rsidRPr="009F35E1" w:rsidRDefault="009F35E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9E4C2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DD4D23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E51C0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71B42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19140E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235FC3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1D8D4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C2145E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9434B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B8014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164A6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32099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A60BF1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924F79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3B29E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AC473C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9AEE8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BDFC0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7A4E7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22093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C89431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EE9F68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F35E1" w:rsidRPr="00BF7AA1" w14:paraId="77315A8B" w14:textId="77777777" w:rsidTr="004654AF">
        <w:tc>
          <w:tcPr>
            <w:tcW w:w="959" w:type="dxa"/>
            <w:shd w:val="clear" w:color="auto" w:fill="auto"/>
            <w:vAlign w:val="center"/>
          </w:tcPr>
          <w:p w14:paraId="6A897553" w14:textId="77777777" w:rsidR="009F35E1" w:rsidRDefault="009F35E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666EA3D" w14:textId="77777777" w:rsidR="009F35E1" w:rsidRPr="009F35E1" w:rsidRDefault="009F35E1" w:rsidP="001B19D8">
            <w:pPr>
              <w:jc w:val="center"/>
              <w:rPr>
                <w:b/>
                <w:sz w:val="18"/>
                <w:szCs w:val="18"/>
              </w:rPr>
            </w:pPr>
            <w:r w:rsidRPr="009F35E1">
              <w:rPr>
                <w:b/>
                <w:sz w:val="18"/>
                <w:szCs w:val="18"/>
              </w:rPr>
              <w:t>Планово-сбытовой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34EE0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9BF0B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B6E471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AB0B0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CD24603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D4A559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DD83360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A37E73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DAE97E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E07429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792F02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B14CD3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811427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92EE13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83A21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2EF6B9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000C2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DFDF49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85AB3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054F11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B717F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11F41F0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F35E1" w:rsidRPr="00BF7AA1" w14:paraId="75DC1B3C" w14:textId="77777777" w:rsidTr="004654AF">
        <w:tc>
          <w:tcPr>
            <w:tcW w:w="959" w:type="dxa"/>
            <w:shd w:val="clear" w:color="auto" w:fill="auto"/>
            <w:vAlign w:val="center"/>
          </w:tcPr>
          <w:p w14:paraId="3B6B75D7" w14:textId="77777777" w:rsidR="009F35E1" w:rsidRDefault="009F35E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4948FF3" w14:textId="77777777" w:rsidR="009F35E1" w:rsidRPr="009F35E1" w:rsidRDefault="009F35E1" w:rsidP="001B19D8">
            <w:pPr>
              <w:jc w:val="center"/>
              <w:rPr>
                <w:i/>
                <w:sz w:val="18"/>
                <w:szCs w:val="18"/>
              </w:rPr>
            </w:pPr>
            <w:r w:rsidRPr="009F35E1">
              <w:rPr>
                <w:i/>
                <w:sz w:val="18"/>
                <w:szCs w:val="18"/>
              </w:rPr>
              <w:t>Договорная группа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6324C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860B41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16AA24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2E0DD61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799ACA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D824BE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AA6BBB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97BB9B1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A8F71D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0F74A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FB67A3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C3B5C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9224E4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4225E6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8C500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2E65E9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C7254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EE535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FFE0B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5C711E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6C854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341FEE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F35E1" w:rsidRPr="00BF7AA1" w14:paraId="34B664C9" w14:textId="77777777" w:rsidTr="004654AF">
        <w:tc>
          <w:tcPr>
            <w:tcW w:w="959" w:type="dxa"/>
            <w:shd w:val="clear" w:color="auto" w:fill="auto"/>
            <w:vAlign w:val="center"/>
          </w:tcPr>
          <w:p w14:paraId="180DC5A9" w14:textId="77777777" w:rsidR="009F35E1" w:rsidRDefault="009F35E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364976B" w14:textId="77777777" w:rsidR="009F35E1" w:rsidRPr="009F35E1" w:rsidRDefault="009F35E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11D87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A9F29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CD89B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29F88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30C11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6C6BF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76D00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185D1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B7F11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A86F2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BDBBD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DBB3D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8F3AA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CA536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EDEFAF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310C39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2B9E50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56C6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FCA9A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0607C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65EE8E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97DA883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F35E1" w:rsidRPr="00BF7AA1" w14:paraId="2BE1A818" w14:textId="77777777" w:rsidTr="004654AF">
        <w:tc>
          <w:tcPr>
            <w:tcW w:w="959" w:type="dxa"/>
            <w:shd w:val="clear" w:color="auto" w:fill="auto"/>
            <w:vAlign w:val="center"/>
          </w:tcPr>
          <w:p w14:paraId="54453987" w14:textId="77777777" w:rsidR="009F35E1" w:rsidRDefault="009F35E1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EBCC6F5" w14:textId="77777777" w:rsidR="009F35E1" w:rsidRPr="009F35E1" w:rsidRDefault="009F35E1" w:rsidP="001B19D8">
            <w:pPr>
              <w:jc w:val="center"/>
              <w:rPr>
                <w:b/>
                <w:sz w:val="18"/>
                <w:szCs w:val="18"/>
              </w:rPr>
            </w:pPr>
            <w:r w:rsidRPr="009F35E1">
              <w:rPr>
                <w:b/>
                <w:sz w:val="18"/>
                <w:szCs w:val="18"/>
              </w:rPr>
              <w:t>Отдел бухгалтерского учета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2999D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FEC7A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A3E64FA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6B4A8D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BBEB1D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DB8C47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455065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CE0B83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4078E1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0E3C59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D20815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30E724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C438DF9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6AA646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DB4A5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4BFD3E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313F20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4F9249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AB9DF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D7BCF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79FF7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D4B46A2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F35E1" w:rsidRPr="00BF7AA1" w14:paraId="2C9C2764" w14:textId="77777777" w:rsidTr="004654AF">
        <w:tc>
          <w:tcPr>
            <w:tcW w:w="959" w:type="dxa"/>
            <w:shd w:val="clear" w:color="auto" w:fill="auto"/>
            <w:vAlign w:val="center"/>
          </w:tcPr>
          <w:p w14:paraId="0AFA6222" w14:textId="77777777" w:rsidR="009F35E1" w:rsidRDefault="009F35E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2937BC8" w14:textId="77777777" w:rsidR="009F35E1" w:rsidRPr="009F35E1" w:rsidRDefault="009F35E1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административно-хозяйственному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0081C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80364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AFA42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393BE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BB7DD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D8273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64DE4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AFB18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39F47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65299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F958F3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D64D0C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56BF5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DF761B8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6CA604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1299696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82B5A3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7EEA1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E7067D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F0C19B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4002C5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9B70087" w14:textId="77777777" w:rsidR="009F35E1" w:rsidRDefault="009F35E1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7D9FF3D4" w14:textId="77777777" w:rsidR="0065289A" w:rsidRPr="00BF7AA1" w:rsidRDefault="0065289A" w:rsidP="009A1326">
      <w:pPr>
        <w:rPr>
          <w:sz w:val="18"/>
          <w:szCs w:val="18"/>
        </w:rPr>
      </w:pPr>
    </w:p>
    <w:p w14:paraId="7C59F74F" w14:textId="77777777" w:rsidR="00936F48" w:rsidRPr="00BF7AA1" w:rsidRDefault="00936F48" w:rsidP="00936F48">
      <w:r w:rsidRPr="00BF7AA1">
        <w:t>Дата составления:</w:t>
      </w:r>
      <w:r w:rsidRPr="00BF7AA1">
        <w:rPr>
          <w:rStyle w:val="a9"/>
        </w:rPr>
        <w:t xml:space="preserve"> </w:t>
      </w:r>
      <w:r w:rsidRPr="00BF7AA1">
        <w:rPr>
          <w:rStyle w:val="a9"/>
        </w:rPr>
        <w:fldChar w:fldCharType="begin"/>
      </w:r>
      <w:r w:rsidRPr="00BF7AA1">
        <w:rPr>
          <w:rStyle w:val="a9"/>
        </w:rPr>
        <w:instrText xml:space="preserve"> DOCVARIABLE fill_date \* MERGEFORMAT </w:instrText>
      </w:r>
      <w:r w:rsidRPr="00BF7AA1">
        <w:rPr>
          <w:rStyle w:val="a9"/>
        </w:rPr>
        <w:fldChar w:fldCharType="separate"/>
      </w:r>
      <w:r w:rsidR="009F35E1">
        <w:rPr>
          <w:rStyle w:val="a9"/>
        </w:rPr>
        <w:t>01.09.2026</w:t>
      </w:r>
      <w:r w:rsidRPr="00BF7AA1">
        <w:rPr>
          <w:rStyle w:val="a9"/>
        </w:rPr>
        <w:fldChar w:fldCharType="end"/>
      </w:r>
      <w:r w:rsidRPr="00BF7AA1">
        <w:rPr>
          <w:rStyle w:val="a9"/>
        </w:rPr>
        <w:t> </w:t>
      </w:r>
    </w:p>
    <w:p w14:paraId="2271961A" w14:textId="77777777" w:rsidR="004654AF" w:rsidRPr="00BF7AA1" w:rsidRDefault="004654AF" w:rsidP="009D6532"/>
    <w:p w14:paraId="7A98156B" w14:textId="77777777" w:rsidR="009D6532" w:rsidRPr="00BF7AA1" w:rsidRDefault="009D6532" w:rsidP="009D6532">
      <w:r w:rsidRPr="00BF7AA1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BF7AA1" w14:paraId="034069E3" w14:textId="77777777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377AAFFE" w14:textId="77777777" w:rsidR="009D6532" w:rsidRPr="00BF7AA1" w:rsidRDefault="009F35E1" w:rsidP="009D6532">
            <w:pPr>
              <w:pStyle w:val="aa"/>
            </w:pPr>
            <w:r>
              <w:t>Заместитель генерального директора по производству</w:t>
            </w:r>
          </w:p>
        </w:tc>
        <w:tc>
          <w:tcPr>
            <w:tcW w:w="283" w:type="dxa"/>
            <w:vAlign w:val="bottom"/>
          </w:tcPr>
          <w:p w14:paraId="78BE8281" w14:textId="77777777" w:rsidR="009D6532" w:rsidRPr="00BF7AA1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3FA189E5" w14:textId="77777777" w:rsidR="009D6532" w:rsidRPr="00BF7AA1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3333F9EC" w14:textId="77777777" w:rsidR="009D6532" w:rsidRPr="00BF7AA1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6C07A381" w14:textId="77777777" w:rsidR="009D6532" w:rsidRPr="00BF7AA1" w:rsidRDefault="009F35E1" w:rsidP="009D6532">
            <w:pPr>
              <w:pStyle w:val="aa"/>
            </w:pPr>
            <w:r>
              <w:t>Чжан Нань</w:t>
            </w:r>
          </w:p>
        </w:tc>
        <w:tc>
          <w:tcPr>
            <w:tcW w:w="284" w:type="dxa"/>
            <w:vAlign w:val="bottom"/>
          </w:tcPr>
          <w:p w14:paraId="7C1884B8" w14:textId="77777777" w:rsidR="009D6532" w:rsidRPr="00BF7AA1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53A88698" w14:textId="77777777" w:rsidR="009D6532" w:rsidRPr="00BF7AA1" w:rsidRDefault="009D6532" w:rsidP="009D6532">
            <w:pPr>
              <w:pStyle w:val="aa"/>
            </w:pPr>
          </w:p>
        </w:tc>
      </w:tr>
      <w:tr w:rsidR="009D6532" w:rsidRPr="00BF7AA1" w14:paraId="6DF3BCC1" w14:textId="77777777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592AD5D2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BF7AA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5B59C782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1E47BE7D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  <w:r w:rsidRPr="00BF7AA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41638957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2298B6D5" w14:textId="77777777" w:rsidR="009D6532" w:rsidRPr="00BF7AA1" w:rsidRDefault="009F35E1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57AAD641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4FEA6363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  <w:r w:rsidRPr="00BF7AA1">
              <w:rPr>
                <w:vertAlign w:val="superscript"/>
              </w:rPr>
              <w:t>(дата)</w:t>
            </w:r>
          </w:p>
        </w:tc>
      </w:tr>
    </w:tbl>
    <w:p w14:paraId="3A9D389E" w14:textId="77777777" w:rsidR="009D6532" w:rsidRPr="00BF7AA1" w:rsidRDefault="009D6532" w:rsidP="009D6532">
      <w:r w:rsidRPr="00BF7AA1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BF7AA1" w14:paraId="215449B3" w14:textId="77777777" w:rsidTr="009F35E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3C91CCA8" w14:textId="77777777" w:rsidR="009D6532" w:rsidRPr="00BF7AA1" w:rsidRDefault="009F35E1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14:paraId="406518E8" w14:textId="77777777" w:rsidR="009D6532" w:rsidRPr="00BF7AA1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017947E3" w14:textId="77777777" w:rsidR="009D6532" w:rsidRPr="00BF7AA1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24C78D82" w14:textId="77777777" w:rsidR="009D6532" w:rsidRPr="00BF7AA1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168C76FE" w14:textId="77777777" w:rsidR="009D6532" w:rsidRPr="00BF7AA1" w:rsidRDefault="009F35E1" w:rsidP="009D6532">
            <w:pPr>
              <w:pStyle w:val="aa"/>
            </w:pPr>
            <w:r>
              <w:t>Дрожников Алексей Васильевич</w:t>
            </w:r>
          </w:p>
        </w:tc>
        <w:tc>
          <w:tcPr>
            <w:tcW w:w="284" w:type="dxa"/>
            <w:vAlign w:val="bottom"/>
          </w:tcPr>
          <w:p w14:paraId="25BDA72F" w14:textId="77777777" w:rsidR="009D6532" w:rsidRPr="00BF7AA1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77C37B0B" w14:textId="77777777" w:rsidR="009D6532" w:rsidRPr="00BF7AA1" w:rsidRDefault="009D6532" w:rsidP="009D6532">
            <w:pPr>
              <w:pStyle w:val="aa"/>
            </w:pPr>
          </w:p>
        </w:tc>
      </w:tr>
      <w:tr w:rsidR="009D6532" w:rsidRPr="00BF7AA1" w14:paraId="21866DFF" w14:textId="77777777" w:rsidTr="009F35E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399C1B17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BF7AA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34C80AA3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794CDB6A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  <w:r w:rsidRPr="00BF7AA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148A674C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1CA996C5" w14:textId="77777777" w:rsidR="009D6532" w:rsidRPr="00BF7AA1" w:rsidRDefault="009F35E1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3109B3F9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5C4A17F8" w14:textId="77777777" w:rsidR="009D6532" w:rsidRPr="00BF7AA1" w:rsidRDefault="009D6532" w:rsidP="009D6532">
            <w:pPr>
              <w:pStyle w:val="aa"/>
              <w:rPr>
                <w:vertAlign w:val="superscript"/>
              </w:rPr>
            </w:pPr>
            <w:r w:rsidRPr="00BF7AA1">
              <w:rPr>
                <w:vertAlign w:val="superscript"/>
              </w:rPr>
              <w:t>(дата)</w:t>
            </w:r>
          </w:p>
        </w:tc>
      </w:tr>
      <w:tr w:rsidR="009F35E1" w:rsidRPr="009F35E1" w14:paraId="33213532" w14:textId="77777777" w:rsidTr="009F35E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368E81" w14:textId="77777777" w:rsidR="009F35E1" w:rsidRPr="009F35E1" w:rsidRDefault="009F35E1" w:rsidP="009D6532">
            <w:pPr>
              <w:pStyle w:val="aa"/>
            </w:pPr>
            <w:r>
              <w:t>Начальник СОТиПБ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7105AD8C" w14:textId="77777777" w:rsidR="009F35E1" w:rsidRPr="009F35E1" w:rsidRDefault="009F35E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DFC707" w14:textId="77777777" w:rsidR="009F35E1" w:rsidRPr="009F35E1" w:rsidRDefault="009F35E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00E31211" w14:textId="77777777" w:rsidR="009F35E1" w:rsidRPr="009F35E1" w:rsidRDefault="009F35E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38C456" w14:textId="77777777" w:rsidR="009F35E1" w:rsidRPr="009F35E1" w:rsidRDefault="009F35E1" w:rsidP="009D6532">
            <w:pPr>
              <w:pStyle w:val="aa"/>
            </w:pPr>
            <w:r>
              <w:t>Чжоу Цзяньцзянь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76D0DD84" w14:textId="77777777" w:rsidR="009F35E1" w:rsidRPr="009F35E1" w:rsidRDefault="009F35E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CF0C8C" w14:textId="77777777" w:rsidR="009F35E1" w:rsidRPr="009F35E1" w:rsidRDefault="009F35E1" w:rsidP="009D6532">
            <w:pPr>
              <w:pStyle w:val="aa"/>
            </w:pPr>
          </w:p>
        </w:tc>
      </w:tr>
      <w:tr w:rsidR="009F35E1" w:rsidRPr="009F35E1" w14:paraId="448F1CCD" w14:textId="77777777" w:rsidTr="009F35E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1C028CF1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28E5C1DC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14AD344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7E978FF9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77B2D1C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6B7E4324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65E2B037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(дата)</w:t>
            </w:r>
          </w:p>
        </w:tc>
      </w:tr>
      <w:tr w:rsidR="009F35E1" w:rsidRPr="009F35E1" w14:paraId="62C20AAB" w14:textId="77777777" w:rsidTr="009F35E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50B0C0" w14:textId="77777777" w:rsidR="009F35E1" w:rsidRPr="009F35E1" w:rsidRDefault="009F35E1" w:rsidP="009D6532">
            <w:pPr>
              <w:pStyle w:val="aa"/>
            </w:pPr>
            <w:r>
              <w:t>И.о. зам. начальника СОТиПБ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4F998C24" w14:textId="77777777" w:rsidR="009F35E1" w:rsidRPr="009F35E1" w:rsidRDefault="009F35E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A22B7A" w14:textId="77777777" w:rsidR="009F35E1" w:rsidRPr="009F35E1" w:rsidRDefault="009F35E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786ABE75" w14:textId="77777777" w:rsidR="009F35E1" w:rsidRPr="009F35E1" w:rsidRDefault="009F35E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199839" w14:textId="77777777" w:rsidR="009F35E1" w:rsidRPr="009F35E1" w:rsidRDefault="009F35E1" w:rsidP="009D6532">
            <w:pPr>
              <w:pStyle w:val="aa"/>
            </w:pPr>
            <w:r>
              <w:t>Муравьева Наталья Евгеньевна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1AF19727" w14:textId="77777777" w:rsidR="009F35E1" w:rsidRPr="009F35E1" w:rsidRDefault="009F35E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4081D8" w14:textId="77777777" w:rsidR="009F35E1" w:rsidRPr="009F35E1" w:rsidRDefault="009F35E1" w:rsidP="009D6532">
            <w:pPr>
              <w:pStyle w:val="aa"/>
            </w:pPr>
          </w:p>
        </w:tc>
      </w:tr>
      <w:tr w:rsidR="009F35E1" w:rsidRPr="009F35E1" w14:paraId="4F460A8E" w14:textId="77777777" w:rsidTr="009F35E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49201BBC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6FD4DE6D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465E159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638306F2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4AE562B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1F2C8AD0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0AD60337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(дата)</w:t>
            </w:r>
          </w:p>
        </w:tc>
      </w:tr>
      <w:tr w:rsidR="009F35E1" w:rsidRPr="009F35E1" w14:paraId="27C82C75" w14:textId="77777777" w:rsidTr="009F35E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0FBE8E" w14:textId="77777777" w:rsidR="009F35E1" w:rsidRPr="009F35E1" w:rsidRDefault="009F35E1" w:rsidP="009D6532">
            <w:pPr>
              <w:pStyle w:val="aa"/>
            </w:pPr>
            <w:r>
              <w:t>Специалист по охране труда СОТиПБ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700E26AC" w14:textId="77777777" w:rsidR="009F35E1" w:rsidRPr="009F35E1" w:rsidRDefault="009F35E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EE938F" w14:textId="77777777" w:rsidR="009F35E1" w:rsidRPr="009F35E1" w:rsidRDefault="009F35E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009FD78E" w14:textId="77777777" w:rsidR="009F35E1" w:rsidRPr="009F35E1" w:rsidRDefault="009F35E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F1D06B4" w14:textId="77777777" w:rsidR="009F35E1" w:rsidRPr="009F35E1" w:rsidRDefault="009F35E1" w:rsidP="009D6532">
            <w:pPr>
              <w:pStyle w:val="aa"/>
            </w:pPr>
            <w:r>
              <w:t>Артамонова Анастасия Сергеевна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6796EFFF" w14:textId="77777777" w:rsidR="009F35E1" w:rsidRPr="009F35E1" w:rsidRDefault="009F35E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81EF5B" w14:textId="77777777" w:rsidR="009F35E1" w:rsidRPr="009F35E1" w:rsidRDefault="009F35E1" w:rsidP="009D6532">
            <w:pPr>
              <w:pStyle w:val="aa"/>
            </w:pPr>
          </w:p>
        </w:tc>
      </w:tr>
      <w:tr w:rsidR="009F35E1" w:rsidRPr="009F35E1" w14:paraId="0206E798" w14:textId="77777777" w:rsidTr="009F35E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455E5966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4F98702D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6144B30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739525EF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BDD3630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3074ACB9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07131485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(дата)</w:t>
            </w:r>
          </w:p>
        </w:tc>
      </w:tr>
      <w:tr w:rsidR="009F35E1" w:rsidRPr="009F35E1" w14:paraId="20C7F8ED" w14:textId="77777777" w:rsidTr="009F35E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DEF6B50" w14:textId="77777777" w:rsidR="009F35E1" w:rsidRPr="009F35E1" w:rsidRDefault="009F35E1" w:rsidP="009D6532">
            <w:pPr>
              <w:pStyle w:val="aa"/>
            </w:pPr>
            <w:r>
              <w:t>Начальник ОРП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44F4C5A4" w14:textId="77777777" w:rsidR="009F35E1" w:rsidRPr="009F35E1" w:rsidRDefault="009F35E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D4EEC6E" w14:textId="77777777" w:rsidR="009F35E1" w:rsidRPr="009F35E1" w:rsidRDefault="009F35E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57D13F94" w14:textId="77777777" w:rsidR="009F35E1" w:rsidRPr="009F35E1" w:rsidRDefault="009F35E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810848" w14:textId="77777777" w:rsidR="009F35E1" w:rsidRPr="009F35E1" w:rsidRDefault="009F35E1" w:rsidP="009D6532">
            <w:pPr>
              <w:pStyle w:val="aa"/>
            </w:pPr>
            <w:r>
              <w:t>Красавина Наталия Петровна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1E275AC5" w14:textId="77777777" w:rsidR="009F35E1" w:rsidRPr="009F35E1" w:rsidRDefault="009F35E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6D1FC46" w14:textId="77777777" w:rsidR="009F35E1" w:rsidRPr="009F35E1" w:rsidRDefault="009F35E1" w:rsidP="009D6532">
            <w:pPr>
              <w:pStyle w:val="aa"/>
            </w:pPr>
          </w:p>
        </w:tc>
      </w:tr>
      <w:tr w:rsidR="009F35E1" w:rsidRPr="009F35E1" w14:paraId="125F5665" w14:textId="77777777" w:rsidTr="009F35E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32A55A5D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0C887974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AA81E8C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4EA8BEAB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AA78FD8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4946369F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25AA53D8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(дата)</w:t>
            </w:r>
          </w:p>
        </w:tc>
      </w:tr>
      <w:tr w:rsidR="009F35E1" w:rsidRPr="009F35E1" w14:paraId="6C237120" w14:textId="77777777" w:rsidTr="009F35E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821AC2" w14:textId="77777777" w:rsidR="009F35E1" w:rsidRPr="009F35E1" w:rsidRDefault="009F35E1" w:rsidP="009D6532">
            <w:pPr>
              <w:pStyle w:val="aa"/>
            </w:pPr>
            <w:r>
              <w:t>Председатель ППО «ХТ ТЭЦ» ОО «ВЭП»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10497BEA" w14:textId="77777777" w:rsidR="009F35E1" w:rsidRPr="009F35E1" w:rsidRDefault="009F35E1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238829" w14:textId="77777777" w:rsidR="009F35E1" w:rsidRPr="009F35E1" w:rsidRDefault="009F35E1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642B8A06" w14:textId="77777777" w:rsidR="009F35E1" w:rsidRPr="009F35E1" w:rsidRDefault="009F35E1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5AEF34" w14:textId="77777777" w:rsidR="009F35E1" w:rsidRPr="009F35E1" w:rsidRDefault="009F35E1" w:rsidP="009D6532">
            <w:pPr>
              <w:pStyle w:val="aa"/>
            </w:pPr>
            <w:r>
              <w:t>Волков Вячеслав Николаевич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3C9794BA" w14:textId="77777777" w:rsidR="009F35E1" w:rsidRPr="009F35E1" w:rsidRDefault="009F35E1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3180B5" w14:textId="77777777" w:rsidR="009F35E1" w:rsidRPr="009F35E1" w:rsidRDefault="009F35E1" w:rsidP="009D6532">
            <w:pPr>
              <w:pStyle w:val="aa"/>
            </w:pPr>
          </w:p>
        </w:tc>
      </w:tr>
      <w:tr w:rsidR="009F35E1" w:rsidRPr="009F35E1" w14:paraId="236AA1CD" w14:textId="77777777" w:rsidTr="009F35E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26B7BC82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71C77FA5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D78D488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6F7E14FC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2F7EE7F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0C856E28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75DFBD35" w14:textId="77777777" w:rsidR="009F35E1" w:rsidRPr="009F35E1" w:rsidRDefault="009F35E1" w:rsidP="009D6532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(дата)</w:t>
            </w:r>
          </w:p>
        </w:tc>
      </w:tr>
    </w:tbl>
    <w:p w14:paraId="4CCDFF94" w14:textId="77777777" w:rsidR="002743B5" w:rsidRPr="00BF7AA1" w:rsidRDefault="00BF5FA5" w:rsidP="002743B5">
      <w:r w:rsidRPr="00BF7AA1">
        <w:t>Эксперт (эксперты)</w:t>
      </w:r>
      <w:r w:rsidR="004654AF" w:rsidRPr="00BF7AA1">
        <w:t xml:space="preserve">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9F35E1" w14:paraId="2275B466" w14:textId="77777777" w:rsidTr="009F35E1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5D29CE5" w14:textId="77777777" w:rsidR="002743B5" w:rsidRPr="009F35E1" w:rsidRDefault="009F35E1" w:rsidP="002743B5">
            <w:pPr>
              <w:pStyle w:val="aa"/>
            </w:pPr>
            <w:r w:rsidRPr="009F35E1">
              <w:t>4324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4BD9C5A6" w14:textId="77777777" w:rsidR="002743B5" w:rsidRPr="009F35E1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803D94" w14:textId="77777777" w:rsidR="002743B5" w:rsidRPr="009F35E1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5EC75385" w14:textId="77777777" w:rsidR="002743B5" w:rsidRPr="009F35E1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DBFFCB" w14:textId="77777777" w:rsidR="002743B5" w:rsidRPr="009F35E1" w:rsidRDefault="009F35E1" w:rsidP="002743B5">
            <w:pPr>
              <w:pStyle w:val="aa"/>
            </w:pPr>
            <w:r w:rsidRPr="009F35E1">
              <w:t>Никульцева Ирина Владимировна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55F0C67E" w14:textId="77777777" w:rsidR="002743B5" w:rsidRPr="009F35E1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FBAF03" w14:textId="77777777" w:rsidR="002743B5" w:rsidRPr="009F35E1" w:rsidRDefault="009F35E1" w:rsidP="002743B5">
            <w:pPr>
              <w:pStyle w:val="aa"/>
            </w:pPr>
            <w:r>
              <w:t>01.09.2026</w:t>
            </w:r>
          </w:p>
        </w:tc>
      </w:tr>
      <w:tr w:rsidR="002743B5" w:rsidRPr="009F35E1" w14:paraId="7005E0A3" w14:textId="77777777" w:rsidTr="009F35E1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14:paraId="18966A46" w14:textId="77777777" w:rsidR="002743B5" w:rsidRPr="009F35E1" w:rsidRDefault="009F35E1" w:rsidP="002743B5">
            <w:pPr>
              <w:pStyle w:val="aa"/>
              <w:rPr>
                <w:b/>
                <w:vertAlign w:val="superscript"/>
              </w:rPr>
            </w:pPr>
            <w:r w:rsidRPr="009F35E1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14:paraId="5D77C244" w14:textId="77777777" w:rsidR="002743B5" w:rsidRPr="009F35E1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56648571" w14:textId="77777777" w:rsidR="002743B5" w:rsidRPr="009F35E1" w:rsidRDefault="009F35E1" w:rsidP="002743B5">
            <w:pPr>
              <w:pStyle w:val="aa"/>
              <w:rPr>
                <w:b/>
                <w:vertAlign w:val="superscript"/>
              </w:rPr>
            </w:pPr>
            <w:r w:rsidRPr="009F35E1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14:paraId="6960189D" w14:textId="77777777" w:rsidR="002743B5" w:rsidRPr="009F35E1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269D33B3" w14:textId="77777777" w:rsidR="002743B5" w:rsidRPr="009F35E1" w:rsidRDefault="009F35E1" w:rsidP="002743B5">
            <w:pPr>
              <w:pStyle w:val="aa"/>
              <w:rPr>
                <w:b/>
                <w:vertAlign w:val="superscript"/>
              </w:rPr>
            </w:pPr>
            <w:r w:rsidRPr="009F35E1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shd w:val="clear" w:color="auto" w:fill="auto"/>
          </w:tcPr>
          <w:p w14:paraId="77D52CBF" w14:textId="77777777" w:rsidR="002743B5" w:rsidRPr="009F35E1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4822899B" w14:textId="77777777" w:rsidR="002743B5" w:rsidRPr="009F35E1" w:rsidRDefault="009F35E1" w:rsidP="002743B5">
            <w:pPr>
              <w:pStyle w:val="aa"/>
              <w:rPr>
                <w:vertAlign w:val="superscript"/>
              </w:rPr>
            </w:pPr>
            <w:r w:rsidRPr="009F35E1">
              <w:rPr>
                <w:vertAlign w:val="superscript"/>
              </w:rPr>
              <w:t>(дата)</w:t>
            </w:r>
          </w:p>
        </w:tc>
      </w:tr>
    </w:tbl>
    <w:p w14:paraId="2C87CB8C" w14:textId="77777777" w:rsidR="00DC1A91" w:rsidRPr="00BF7AA1" w:rsidRDefault="00DC1A91" w:rsidP="00DC1A91"/>
    <w:sectPr w:rsidR="00DC1A91" w:rsidRPr="00BF7AA1" w:rsidSect="00BF7AA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7BAEEB" w14:textId="77777777" w:rsidR="009F35E1" w:rsidRDefault="009F35E1" w:rsidP="009F35E1">
      <w:r>
        <w:separator/>
      </w:r>
    </w:p>
  </w:endnote>
  <w:endnote w:type="continuationSeparator" w:id="0">
    <w:p w14:paraId="70DB5826" w14:textId="77777777" w:rsidR="009F35E1" w:rsidRDefault="009F35E1" w:rsidP="009F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9876EC" w14:textId="77777777" w:rsidR="009F35E1" w:rsidRDefault="009F35E1" w:rsidP="009F35E1">
      <w:r>
        <w:separator/>
      </w:r>
    </w:p>
  </w:footnote>
  <w:footnote w:type="continuationSeparator" w:id="0">
    <w:p w14:paraId="2A99D58E" w14:textId="77777777" w:rsidR="009F35E1" w:rsidRDefault="009F35E1" w:rsidP="009F35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ctivedoc_name" w:val="Документ17"/>
    <w:docVar w:name="adv_info1" w:val="     "/>
    <w:docVar w:name="adv_info2" w:val="     "/>
    <w:docVar w:name="adv_info3" w:val="     "/>
    <w:docVar w:name="att_org_adr" w:val="150054, г. Ярославль, ул. Тургенева, д.17, офис 220"/>
    <w:docVar w:name="att_org_dop" w:val="Общество с ограниченной ответственностью «Центр аттестации»_x000d__x000a_(ООО «Центр аттестации»)_x000d__x000a_Юридический адрес: 150054, Россия, Ярославская обл., г. Ярославль, ул. Тургенева, д.17, оф.220_x000d__x000a_Регистрационный номер записи в реестре организаций, проводящих специальную оценку условий труда – 456 от 27.04.2017_x000d__x000a_Испытательная лаборатория ООО «Центр аттестации»_x000d__x000a_Адрес места осуществления деятельности: 150054, Россия, Ярославская обл., г. Ярославль, ул. Тургенева, д. 17. _x000d__x000a_Номер телефона: +7 4852280780, адрес электронной почты: arm-center@mail.ru"/>
    <w:docVar w:name="att_org_email" w:val="arm-center@mail.ru"/>
    <w:docVar w:name="att_org_name" w:val="Общество с ограниченной ответственностью &quot;Центр аттестации&quot;"/>
    <w:docVar w:name="att_org_reg_date" w:val="27.04.2017"/>
    <w:docVar w:name="att_org_reg_num" w:val="456"/>
    <w:docVar w:name="boss_fio" w:val="Директор - Резуев Виталий Николаевич"/>
    <w:docVar w:name="ceh_info" w:val="Общество с ограниченной ответственностью «Хуадянь-Тенинская ТЭЦ»"/>
    <w:docVar w:name="D_dog" w:val="   "/>
    <w:docVar w:name="D_prikaz" w:val="   "/>
    <w:docVar w:name="doc_name" w:val="Документ17"/>
    <w:docVar w:name="doc_type" w:val="5"/>
    <w:docVar w:name="fill_date" w:val="01.09.2026"/>
    <w:docVar w:name="kpp_code" w:val="   "/>
    <w:docVar w:name="N_dog" w:val="   "/>
    <w:docVar w:name="N_prikaz" w:val="   "/>
    <w:docVar w:name="org_guid" w:val="642A3786F27B49A9B6529E1BF18DF547"/>
    <w:docVar w:name="org_id" w:val="5"/>
    <w:docVar w:name="org_name" w:val="     "/>
    <w:docVar w:name="pers_guids" w:val="4F8E41B8834041EC8374B94455F1F44C@064-139-905 64"/>
    <w:docVar w:name="pers_snils" w:val="4F8E41B8834041EC8374B94455F1F44C@064-139-905 64"/>
    <w:docVar w:name="podr_id" w:val="org_5"/>
    <w:docVar w:name="pred_dolg" w:val="Заместитель генерального директора по производству"/>
    <w:docVar w:name="pred_fio" w:val="Чжан Нань"/>
    <w:docVar w:name="prikaz_sout" w:val="817"/>
    <w:docVar w:name="rbtd_adr" w:val="     "/>
    <w:docVar w:name="rbtd_name" w:val="Общество с ограниченной ответственностью «Хуадянь-Тенинская ТЭЦ»"/>
    <w:docVar w:name="sout_id" w:val="   "/>
    <w:docVar w:name="step_test" w:val="6"/>
    <w:docVar w:name="sv_docs" w:val="1"/>
  </w:docVars>
  <w:rsids>
    <w:rsidRoot w:val="009F35E1"/>
    <w:rsid w:val="0000729E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820552"/>
    <w:rsid w:val="008E34BF"/>
    <w:rsid w:val="00936F48"/>
    <w:rsid w:val="009647F7"/>
    <w:rsid w:val="009A1326"/>
    <w:rsid w:val="009D6532"/>
    <w:rsid w:val="009F35E1"/>
    <w:rsid w:val="00A026A4"/>
    <w:rsid w:val="00AF1EDF"/>
    <w:rsid w:val="00B12F45"/>
    <w:rsid w:val="00B2089E"/>
    <w:rsid w:val="00B3448B"/>
    <w:rsid w:val="00B45EF2"/>
    <w:rsid w:val="00B874F5"/>
    <w:rsid w:val="00BA560A"/>
    <w:rsid w:val="00BF5FA5"/>
    <w:rsid w:val="00BF7AA1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BF9CBBC"/>
  <w15:chartTrackingRefBased/>
  <w15:docId w15:val="{62CE53F8-AD37-4311-964D-E569238B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9F35E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F35E1"/>
    <w:rPr>
      <w:sz w:val="24"/>
    </w:rPr>
  </w:style>
  <w:style w:type="paragraph" w:styleId="ad">
    <w:name w:val="footer"/>
    <w:basedOn w:val="a"/>
    <w:link w:val="ae"/>
    <w:rsid w:val="009F35E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F35E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Nikultseva</dc:creator>
  <cp:keywords/>
  <dc:description/>
  <cp:lastModifiedBy>Nikultseva</cp:lastModifiedBy>
  <cp:revision>2</cp:revision>
  <dcterms:created xsi:type="dcterms:W3CDTF">2026-08-25T07:09:00Z</dcterms:created>
  <dcterms:modified xsi:type="dcterms:W3CDTF">2026-08-26T06:37:00Z</dcterms:modified>
</cp:coreProperties>
</file>